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5"/>
        <w:gridCol w:w="2696"/>
        <w:gridCol w:w="5234"/>
      </w:tblGrid>
      <w:tr w:rsidR="0074421E">
        <w:trPr>
          <w:trHeight w:val="599"/>
        </w:trPr>
        <w:tc>
          <w:tcPr>
            <w:tcW w:w="10635" w:type="dxa"/>
            <w:gridSpan w:val="3"/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before="159" w:line="240" w:lineRule="auto"/>
              <w:ind w:left="1111" w:hanging="414"/>
              <w:rPr>
                <w:b/>
                <w:bCs/>
                <w:spacing w:val="-2"/>
                <w:sz w:val="28"/>
                <w:szCs w:val="28"/>
              </w:rPr>
            </w:pPr>
            <w:r w:rsidRPr="005324FC">
              <w:rPr>
                <w:b/>
                <w:bCs/>
                <w:sz w:val="28"/>
                <w:szCs w:val="28"/>
              </w:rPr>
              <w:t>Žiadosť</w:t>
            </w:r>
            <w:r w:rsidRPr="005324FC">
              <w:rPr>
                <w:b/>
                <w:bCs/>
                <w:spacing w:val="-4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o</w:t>
            </w:r>
            <w:r w:rsidRPr="005324F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zmenu</w:t>
            </w:r>
            <w:r w:rsidRPr="005324F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rozhodnutia</w:t>
            </w:r>
            <w:r w:rsidRPr="005324F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o</w:t>
            </w:r>
            <w:r w:rsidRPr="005324F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stavebnom</w:t>
            </w:r>
            <w:r w:rsidRPr="005324FC">
              <w:rPr>
                <w:b/>
                <w:bCs/>
                <w:spacing w:val="-5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zámere</w:t>
            </w:r>
            <w:r w:rsidRPr="005324FC">
              <w:rPr>
                <w:b/>
                <w:bCs/>
                <w:spacing w:val="-2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podľa</w:t>
            </w:r>
            <w:r w:rsidRPr="005324F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§</w:t>
            </w:r>
            <w:r w:rsidRPr="005324FC"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62</w:t>
            </w:r>
            <w:r w:rsidRPr="005324FC">
              <w:rPr>
                <w:b/>
                <w:bCs/>
                <w:spacing w:val="3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z w:val="28"/>
                <w:szCs w:val="28"/>
              </w:rPr>
              <w:t>Stavebného</w:t>
            </w:r>
            <w:r w:rsidRPr="005324FC">
              <w:rPr>
                <w:b/>
                <w:bCs/>
                <w:spacing w:val="1"/>
                <w:sz w:val="28"/>
                <w:szCs w:val="28"/>
              </w:rPr>
              <w:t xml:space="preserve"> </w:t>
            </w:r>
            <w:r w:rsidRPr="005324FC">
              <w:rPr>
                <w:b/>
                <w:bCs/>
                <w:spacing w:val="-2"/>
                <w:sz w:val="28"/>
                <w:szCs w:val="28"/>
              </w:rPr>
              <w:t>zákona</w:t>
            </w:r>
          </w:p>
          <w:p w:rsidR="0074421E" w:rsidRPr="005324FC" w:rsidRDefault="0074421E" w:rsidP="005324FC">
            <w:pPr>
              <w:pStyle w:val="TableParagraph"/>
              <w:spacing w:line="240" w:lineRule="auto"/>
              <w:ind w:left="1111" w:hanging="414"/>
              <w:jc w:val="center"/>
              <w:rPr>
                <w:i/>
                <w:iCs/>
                <w:sz w:val="24"/>
                <w:szCs w:val="24"/>
              </w:rPr>
            </w:pPr>
            <w:r w:rsidRPr="005324FC">
              <w:rPr>
                <w:i/>
                <w:iCs/>
                <w:spacing w:val="-2"/>
                <w:sz w:val="20"/>
                <w:szCs w:val="20"/>
              </w:rPr>
              <w:t xml:space="preserve">príloha č. 3 k vyhláške č. 60/2025 Z. z. </w:t>
            </w:r>
          </w:p>
        </w:tc>
      </w:tr>
      <w:tr w:rsidR="0074421E">
        <w:trPr>
          <w:trHeight w:val="316"/>
        </w:trPr>
        <w:tc>
          <w:tcPr>
            <w:tcW w:w="10635" w:type="dxa"/>
            <w:gridSpan w:val="3"/>
            <w:tcBorders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5" w:lineRule="exact"/>
              <w:rPr>
                <w:b/>
                <w:bCs/>
                <w:sz w:val="24"/>
                <w:szCs w:val="24"/>
              </w:rPr>
            </w:pPr>
            <w:r w:rsidRPr="005324FC">
              <w:rPr>
                <w:b/>
                <w:bCs/>
                <w:sz w:val="24"/>
                <w:szCs w:val="24"/>
              </w:rPr>
              <w:t>ČASŤ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A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-</w:t>
            </w:r>
            <w:r w:rsidRPr="005324FC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Typ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žiadosti</w:t>
            </w:r>
            <w:r w:rsidRPr="005324FC">
              <w:rPr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a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príslušnosť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správneho</w:t>
            </w:r>
            <w:r w:rsidRPr="005324F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>orgánu</w:t>
            </w:r>
          </w:p>
        </w:tc>
      </w:tr>
      <w:tr w:rsidR="0074421E">
        <w:trPr>
          <w:trHeight w:val="314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ID</w:t>
            </w:r>
            <w:r w:rsidRPr="005324FC">
              <w:rPr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dokumentu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Default="0074421E" w:rsidP="005324FC">
            <w:pPr>
              <w:pStyle w:val="TableParagraph"/>
              <w:spacing w:line="240" w:lineRule="auto"/>
              <w:ind w:left="0"/>
            </w:pP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Číselný</w:t>
            </w:r>
            <w:r w:rsidRPr="005324FC">
              <w:rPr>
                <w:spacing w:val="-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kód</w:t>
            </w:r>
            <w:r w:rsidRPr="005324FC">
              <w:rPr>
                <w:spacing w:val="2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dokumentu</w:t>
            </w:r>
          </w:p>
        </w:tc>
      </w:tr>
      <w:tr w:rsidR="0074421E">
        <w:trPr>
          <w:trHeight w:val="316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Typ</w:t>
            </w:r>
            <w:r w:rsidRPr="005324FC">
              <w:rPr>
                <w:spacing w:val="-4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Typ</w:t>
            </w:r>
            <w:r w:rsidRPr="005324FC">
              <w:rPr>
                <w:spacing w:val="-4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spacing w:line="270" w:lineRule="exact"/>
              <w:ind w:left="74"/>
              <w:rPr>
                <w:i/>
                <w:iCs/>
                <w:sz w:val="24"/>
                <w:szCs w:val="24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Podľa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rozdelenia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nižšie:</w:t>
            </w:r>
            <w:r w:rsidRPr="005324F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A/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B/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 xml:space="preserve">C/ 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>D</w:t>
            </w:r>
          </w:p>
        </w:tc>
      </w:tr>
      <w:tr w:rsidR="0074421E">
        <w:trPr>
          <w:trHeight w:val="313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Default="0074421E" w:rsidP="005324FC">
            <w:pPr>
              <w:pStyle w:val="TableParagraph"/>
              <w:spacing w:line="240" w:lineRule="auto"/>
              <w:ind w:left="0"/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Zmena</w:t>
            </w:r>
            <w:r w:rsidRPr="005324FC">
              <w:rPr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stavebníka</w:t>
            </w:r>
          </w:p>
        </w:tc>
      </w:tr>
      <w:tr w:rsidR="0074421E">
        <w:trPr>
          <w:trHeight w:val="552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Predĺženie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platnosti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rozhodnutia</w:t>
            </w:r>
            <w:r w:rsidRPr="005324FC">
              <w:rPr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o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stavebnom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ind w:left="74"/>
              <w:rPr>
                <w:sz w:val="24"/>
                <w:szCs w:val="24"/>
              </w:rPr>
            </w:pPr>
            <w:r w:rsidRPr="005324FC">
              <w:rPr>
                <w:spacing w:val="-2"/>
                <w:sz w:val="24"/>
                <w:szCs w:val="24"/>
              </w:rPr>
              <w:t>zámere</w:t>
            </w:r>
          </w:p>
        </w:tc>
      </w:tr>
      <w:tr w:rsidR="0074421E">
        <w:trPr>
          <w:trHeight w:val="553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324FC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0" w:lineRule="exact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Zmena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lehoty</w:t>
            </w:r>
            <w:r w:rsidRPr="005324FC">
              <w:rPr>
                <w:spacing w:val="-4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výstavby</w:t>
            </w:r>
            <w:r w:rsidRPr="005324FC">
              <w:rPr>
                <w:spacing w:val="-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alebo</w:t>
            </w:r>
            <w:r w:rsidRPr="005324FC">
              <w:rPr>
                <w:spacing w:val="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zmena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času</w:t>
            </w:r>
            <w:r w:rsidRPr="005324FC">
              <w:rPr>
                <w:spacing w:val="1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trvania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dočasnej</w:t>
            </w:r>
            <w:r w:rsidRPr="005324FC">
              <w:rPr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stavby</w:t>
            </w:r>
          </w:p>
        </w:tc>
      </w:tr>
      <w:tr w:rsidR="0074421E">
        <w:trPr>
          <w:trHeight w:val="827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ind w:left="74" w:right="699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Doplnenie</w:t>
            </w:r>
            <w:r w:rsidRPr="005324FC">
              <w:rPr>
                <w:spacing w:val="-10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stavebného</w:t>
            </w:r>
            <w:r w:rsidRPr="005324FC">
              <w:rPr>
                <w:spacing w:val="-10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zámeru</w:t>
            </w:r>
            <w:r w:rsidRPr="005324FC">
              <w:rPr>
                <w:spacing w:val="-10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líniovej</w:t>
            </w:r>
            <w:r w:rsidRPr="005324FC">
              <w:rPr>
                <w:spacing w:val="-10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stavby o podzemné vedenie verejnej elektronickej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komunikačnej</w:t>
            </w:r>
            <w:r w:rsidRPr="005324FC">
              <w:rPr>
                <w:spacing w:val="-5"/>
                <w:sz w:val="24"/>
                <w:szCs w:val="24"/>
              </w:rPr>
              <w:t xml:space="preserve"> </w:t>
            </w:r>
            <w:r w:rsidRPr="005324FC">
              <w:rPr>
                <w:spacing w:val="-4"/>
                <w:sz w:val="24"/>
                <w:szCs w:val="24"/>
              </w:rPr>
              <w:t>siete</w:t>
            </w:r>
          </w:p>
        </w:tc>
      </w:tr>
      <w:tr w:rsidR="0074421E">
        <w:trPr>
          <w:trHeight w:val="827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pacing w:val="-2"/>
                <w:sz w:val="24"/>
                <w:szCs w:val="24"/>
              </w:rPr>
              <w:t>Príslušnosť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Stavebný</w:t>
            </w:r>
            <w:r w:rsidRPr="005324FC">
              <w:rPr>
                <w:spacing w:val="-7"/>
                <w:sz w:val="24"/>
                <w:szCs w:val="24"/>
              </w:rPr>
              <w:t xml:space="preserve"> </w:t>
            </w:r>
            <w:r w:rsidRPr="005324FC">
              <w:rPr>
                <w:spacing w:val="-4"/>
                <w:sz w:val="24"/>
                <w:szCs w:val="24"/>
              </w:rPr>
              <w:t>úrad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5324FC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stavebného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úradu: názov, ulica, súpisné číslo, orientačné číslo, PSČ,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ind w:left="74"/>
              <w:rPr>
                <w:sz w:val="24"/>
                <w:szCs w:val="24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okres</w:t>
            </w:r>
          </w:p>
        </w:tc>
      </w:tr>
      <w:tr w:rsidR="0074421E">
        <w:trPr>
          <w:trHeight w:val="313"/>
        </w:trPr>
        <w:tc>
          <w:tcPr>
            <w:tcW w:w="1063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5324FC">
              <w:rPr>
                <w:b/>
                <w:bCs/>
                <w:sz w:val="24"/>
                <w:szCs w:val="24"/>
              </w:rPr>
              <w:t>ČASŤ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B -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Identifikačné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údaje</w:t>
            </w:r>
            <w:r w:rsidRPr="005324FC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>žiadateľa</w:t>
            </w:r>
          </w:p>
        </w:tc>
      </w:tr>
      <w:tr w:rsidR="0074421E">
        <w:trPr>
          <w:trHeight w:val="828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pacing w:val="-2"/>
                <w:sz w:val="24"/>
                <w:szCs w:val="24"/>
              </w:rPr>
              <w:t>Žiadateľ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Fyzická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osoba,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fyzická osoba podnikateľ,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právnická</w:t>
            </w:r>
            <w:r w:rsidRPr="005324FC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5324FC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žiadateľa</w:t>
            </w:r>
          </w:p>
        </w:tc>
      </w:tr>
      <w:tr w:rsidR="0074421E">
        <w:trPr>
          <w:trHeight w:val="830"/>
        </w:trPr>
        <w:tc>
          <w:tcPr>
            <w:tcW w:w="270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324FC">
              <w:rPr>
                <w:spacing w:val="-2"/>
                <w:sz w:val="24"/>
                <w:szCs w:val="24"/>
              </w:rPr>
              <w:t>Stavebník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Fyzická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osoba,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fyzická osoba podnikateľ,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právnická</w:t>
            </w:r>
            <w:r w:rsidRPr="005324FC">
              <w:rPr>
                <w:spacing w:val="-4"/>
                <w:sz w:val="24"/>
                <w:szCs w:val="24"/>
              </w:rPr>
              <w:t xml:space="preserve"> osoba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spacing w:line="270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5324FC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stavebníka</w:t>
            </w:r>
          </w:p>
        </w:tc>
      </w:tr>
      <w:tr w:rsidR="0074421E">
        <w:trPr>
          <w:trHeight w:val="314"/>
        </w:trPr>
        <w:tc>
          <w:tcPr>
            <w:tcW w:w="27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Prílohy</w:t>
            </w:r>
            <w:r w:rsidRPr="005324FC">
              <w:rPr>
                <w:spacing w:val="-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k časti</w:t>
            </w:r>
            <w:r w:rsidRPr="005324FC">
              <w:rPr>
                <w:spacing w:val="1"/>
                <w:sz w:val="24"/>
                <w:szCs w:val="24"/>
              </w:rPr>
              <w:t xml:space="preserve"> </w:t>
            </w:r>
            <w:r w:rsidRPr="005324FC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Počet</w:t>
            </w:r>
            <w:r w:rsidRPr="005324FC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5324F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74421E">
        <w:trPr>
          <w:trHeight w:val="630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Typ</w:t>
            </w:r>
            <w:r w:rsidRPr="005324FC">
              <w:rPr>
                <w:spacing w:val="-4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Splnomocnenie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na</w:t>
            </w:r>
            <w:r w:rsidRPr="005324FC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zastupovanie,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iný</w:t>
            </w:r>
            <w:r w:rsidRPr="005324FC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na zastupovanie (uviesť aký)</w:t>
            </w:r>
          </w:p>
        </w:tc>
      </w:tr>
      <w:tr w:rsidR="0074421E">
        <w:trPr>
          <w:trHeight w:val="314"/>
        </w:trPr>
        <w:tc>
          <w:tcPr>
            <w:tcW w:w="10635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5324FC">
              <w:rPr>
                <w:b/>
                <w:bCs/>
                <w:sz w:val="24"/>
                <w:szCs w:val="24"/>
              </w:rPr>
              <w:t>ČASŤ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C</w:t>
            </w:r>
            <w:r w:rsidRPr="005324F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-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Základné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údaje</w:t>
            </w:r>
            <w:r w:rsidRPr="005324FC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o</w:t>
            </w:r>
            <w:r w:rsidRPr="005324F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stavbe</w:t>
            </w:r>
            <w:r w:rsidRPr="005324F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alebo</w:t>
            </w:r>
            <w:r w:rsidRPr="005324F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súbore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stavieb</w:t>
            </w:r>
          </w:p>
        </w:tc>
      </w:tr>
      <w:tr w:rsidR="0074421E">
        <w:trPr>
          <w:trHeight w:val="623"/>
        </w:trPr>
        <w:tc>
          <w:tcPr>
            <w:tcW w:w="27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Identifikačné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údaje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stavby alebo súboru stavieb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ID</w:t>
            </w:r>
            <w:r w:rsidRPr="005324FC">
              <w:rPr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ID</w:t>
            </w:r>
            <w:r w:rsidRPr="005324FC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stavby</w:t>
            </w:r>
            <w:r w:rsidRPr="005324FC">
              <w:rPr>
                <w:i/>
                <w:iCs/>
                <w:spacing w:val="-9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5324F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súboru</w:t>
            </w:r>
            <w:r w:rsidRPr="005324F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stavieb,</w:t>
            </w:r>
            <w:r w:rsidRPr="005324F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ak</w:t>
            </w:r>
            <w:r w:rsidRPr="005324F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bolo</w:t>
            </w:r>
            <w:r w:rsidRPr="005324F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pridelené informačným systémom</w:t>
            </w:r>
          </w:p>
        </w:tc>
      </w:tr>
      <w:tr w:rsidR="0074421E">
        <w:trPr>
          <w:trHeight w:val="311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Názov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stavby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pacing w:val="-4"/>
                <w:sz w:val="24"/>
                <w:szCs w:val="24"/>
                <w:highlight w:val="yellow"/>
              </w:rPr>
              <w:t>Názov</w:t>
            </w:r>
          </w:p>
        </w:tc>
      </w:tr>
      <w:tr w:rsidR="0074421E">
        <w:trPr>
          <w:trHeight w:val="551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Miesto stavby</w:t>
            </w:r>
            <w:r w:rsidRPr="005324FC">
              <w:rPr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alebo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súboru</w:t>
            </w:r>
            <w:r w:rsidRPr="005324FC">
              <w:rPr>
                <w:spacing w:val="-2"/>
                <w:sz w:val="24"/>
                <w:szCs w:val="24"/>
              </w:rPr>
              <w:t xml:space="preserve"> stavieb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Adresa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(ak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je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určená):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ulica,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súpisné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číslo,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orientačné</w:t>
            </w:r>
            <w:r w:rsidRPr="005324FC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číslo,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PSČ,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obec,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okres</w:t>
            </w:r>
          </w:p>
        </w:tc>
      </w:tr>
      <w:tr w:rsidR="0074421E">
        <w:trPr>
          <w:trHeight w:val="552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Stavebný</w:t>
            </w:r>
            <w:r w:rsidRPr="005324FC">
              <w:rPr>
                <w:spacing w:val="-5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zámer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5324F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rozhodnutia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o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stavebnom zámere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dátum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vydania</w:t>
            </w:r>
          </w:p>
        </w:tc>
      </w:tr>
      <w:tr w:rsidR="0074421E">
        <w:trPr>
          <w:trHeight w:val="371"/>
        </w:trPr>
        <w:tc>
          <w:tcPr>
            <w:tcW w:w="270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ind w:right="263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Podrobnejšia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informácia podľa druhu žiadosti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pacing w:val="-10"/>
                <w:sz w:val="24"/>
                <w:szCs w:val="24"/>
              </w:rPr>
              <w:t>A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5324FC">
              <w:rPr>
                <w:i/>
                <w:iCs/>
                <w:spacing w:val="-4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právneho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nástupcu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stavebníka</w:t>
            </w:r>
          </w:p>
        </w:tc>
      </w:tr>
      <w:tr w:rsidR="0074421E">
        <w:trPr>
          <w:trHeight w:val="945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324FC">
              <w:rPr>
                <w:spacing w:val="-10"/>
                <w:sz w:val="24"/>
                <w:szCs w:val="24"/>
              </w:rPr>
              <w:t>B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Číslo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5324FC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dátum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vydania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nového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záväzného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stanoviska orgánu územného plánovania a záväzného</w:t>
            </w:r>
          </w:p>
          <w:p w:rsidR="0074421E" w:rsidRPr="005324FC" w:rsidRDefault="0074421E" w:rsidP="005324FC">
            <w:pPr>
              <w:pStyle w:val="TableParagraph"/>
              <w:spacing w:line="240" w:lineRule="auto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vyjadrenia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dotknutej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právnickej</w:t>
            </w:r>
            <w:r w:rsidRPr="005324FC">
              <w:rPr>
                <w:i/>
                <w:iCs/>
                <w:spacing w:val="-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osoby</w:t>
            </w:r>
          </w:p>
        </w:tc>
      </w:tr>
      <w:tr w:rsidR="0074421E">
        <w:trPr>
          <w:trHeight w:val="554"/>
        </w:trPr>
        <w:tc>
          <w:tcPr>
            <w:tcW w:w="270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rPr>
                <w:sz w:val="2"/>
                <w:szCs w:val="2"/>
              </w:rPr>
            </w:pP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324FC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5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spacing w:line="270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Uvedenie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dôvodu predĺženia lehoty</w:t>
            </w:r>
            <w:r w:rsidRPr="005324FC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výstavby</w:t>
            </w:r>
            <w:r w:rsidRPr="005324F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(napr.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ind w:left="74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zmena</w:t>
            </w:r>
            <w:r w:rsidRPr="005324F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nájomnej</w:t>
            </w:r>
            <w:r w:rsidRPr="005324FC">
              <w:rPr>
                <w:i/>
                <w:iCs/>
                <w:spacing w:val="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zmluvy)</w:t>
            </w:r>
          </w:p>
        </w:tc>
      </w:tr>
    </w:tbl>
    <w:p w:rsidR="0074421E" w:rsidRDefault="0074421E">
      <w:pPr>
        <w:pStyle w:val="TableParagraph"/>
        <w:spacing w:line="264" w:lineRule="exact"/>
        <w:rPr>
          <w:sz w:val="24"/>
          <w:szCs w:val="24"/>
        </w:rPr>
        <w:sectPr w:rsidR="0074421E">
          <w:type w:val="continuous"/>
          <w:pgSz w:w="11910" w:h="16840"/>
          <w:pgMar w:top="1180" w:right="425" w:bottom="988" w:left="708" w:header="708" w:footer="708" w:gutter="0"/>
          <w:cols w:space="708"/>
        </w:sectPr>
      </w:pPr>
    </w:p>
    <w:tbl>
      <w:tblPr>
        <w:tblW w:w="0" w:type="auto"/>
        <w:tblInd w:w="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00"/>
        <w:gridCol w:w="2700"/>
        <w:gridCol w:w="5233"/>
      </w:tblGrid>
      <w:tr w:rsidR="0074421E">
        <w:trPr>
          <w:trHeight w:val="827"/>
        </w:trPr>
        <w:tc>
          <w:tcPr>
            <w:tcW w:w="2700" w:type="dxa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ind w:left="74"/>
              <w:rPr>
                <w:sz w:val="24"/>
                <w:szCs w:val="24"/>
              </w:rPr>
            </w:pPr>
            <w:r w:rsidRPr="005324FC">
              <w:rPr>
                <w:spacing w:val="-10"/>
                <w:sz w:val="24"/>
                <w:szCs w:val="24"/>
              </w:rPr>
              <w:t>D</w:t>
            </w:r>
          </w:p>
        </w:tc>
        <w:tc>
          <w:tcPr>
            <w:tcW w:w="5233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spacing w:line="240" w:lineRule="auto"/>
              <w:ind w:left="75" w:right="65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Identifikačné</w:t>
            </w:r>
            <w:r w:rsidRPr="005324FC">
              <w:rPr>
                <w:i/>
                <w:iCs/>
                <w:spacing w:val="-8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údaje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dotknutej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právnickej</w:t>
            </w:r>
            <w:r w:rsidRPr="005324FC">
              <w:rPr>
                <w:i/>
                <w:iCs/>
                <w:spacing w:val="-7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osoby</w:t>
            </w:r>
            <w:r w:rsidRPr="005324FC">
              <w:rPr>
                <w:i/>
                <w:iCs/>
                <w:spacing w:val="-1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a číslo dohody s podnikom elektronických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komunikácií</w:t>
            </w:r>
          </w:p>
        </w:tc>
      </w:tr>
      <w:tr w:rsidR="0074421E">
        <w:trPr>
          <w:trHeight w:val="338"/>
        </w:trPr>
        <w:tc>
          <w:tcPr>
            <w:tcW w:w="270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Príloha</w:t>
            </w:r>
            <w:r w:rsidRPr="005324FC">
              <w:rPr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k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časti</w:t>
            </w:r>
            <w:r w:rsidRPr="005324FC">
              <w:rPr>
                <w:spacing w:val="1"/>
                <w:sz w:val="24"/>
                <w:szCs w:val="24"/>
              </w:rPr>
              <w:t xml:space="preserve"> </w:t>
            </w:r>
            <w:r w:rsidRPr="005324FC">
              <w:rPr>
                <w:spacing w:val="-10"/>
                <w:sz w:val="24"/>
                <w:szCs w:val="24"/>
              </w:rPr>
              <w:t>C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Počet</w:t>
            </w:r>
            <w:r w:rsidRPr="005324FC">
              <w:rPr>
                <w:spacing w:val="-2"/>
                <w:sz w:val="24"/>
                <w:szCs w:val="24"/>
              </w:rPr>
              <w:t xml:space="preserve"> príloh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Počet</w:t>
            </w:r>
            <w:r w:rsidRPr="005324F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 xml:space="preserve">listov A4 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spolu</w:t>
            </w:r>
          </w:p>
        </w:tc>
      </w:tr>
      <w:tr w:rsidR="0074421E">
        <w:trPr>
          <w:trHeight w:val="1379"/>
        </w:trPr>
        <w:tc>
          <w:tcPr>
            <w:tcW w:w="27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rPr>
                <w:sz w:val="2"/>
                <w:szCs w:val="2"/>
              </w:rPr>
            </w:pP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Typ</w:t>
            </w:r>
            <w:r w:rsidRPr="005324FC">
              <w:rPr>
                <w:spacing w:val="-4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prílohy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spacing w:line="240" w:lineRule="auto"/>
              <w:ind w:left="75" w:right="65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Doklad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preukazujúci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vlastnícke</w:t>
            </w:r>
            <w:r w:rsidRPr="005324FC">
              <w:rPr>
                <w:i/>
                <w:iCs/>
                <w:spacing w:val="-11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právo,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nájomná zmluva, záväzné stanovisko orgánu územného</w:t>
            </w:r>
          </w:p>
          <w:p w:rsidR="0074421E" w:rsidRPr="005324FC" w:rsidRDefault="0074421E" w:rsidP="005324FC">
            <w:pPr>
              <w:pStyle w:val="TableParagraph"/>
              <w:spacing w:line="240" w:lineRule="auto"/>
              <w:ind w:left="75" w:right="65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plánovania,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záväzné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vyjadrenie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dotknutej</w:t>
            </w:r>
            <w:r w:rsidRPr="005324FC">
              <w:rPr>
                <w:i/>
                <w:iCs/>
                <w:spacing w:val="-10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právnickej osoby, dohoda s podnikom elektronických</w:t>
            </w:r>
          </w:p>
          <w:p w:rsidR="0074421E" w:rsidRPr="005324FC" w:rsidRDefault="0074421E" w:rsidP="005324FC">
            <w:pPr>
              <w:pStyle w:val="TableParagraph"/>
              <w:spacing w:line="264" w:lineRule="exact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komunikácií, iný</w:t>
            </w:r>
            <w:r w:rsidRPr="005324FC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doklad</w:t>
            </w:r>
          </w:p>
        </w:tc>
      </w:tr>
      <w:tr w:rsidR="0074421E">
        <w:trPr>
          <w:trHeight w:val="337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5324FC">
              <w:rPr>
                <w:b/>
                <w:bCs/>
                <w:sz w:val="24"/>
                <w:szCs w:val="24"/>
              </w:rPr>
              <w:t>ČASŤ</w:t>
            </w:r>
            <w:r w:rsidRPr="005324FC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F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-</w:t>
            </w:r>
            <w:r w:rsidRPr="005324F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Údaje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o správnom</w:t>
            </w:r>
            <w:r w:rsidRPr="005324FC">
              <w:rPr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>poplatku</w:t>
            </w:r>
          </w:p>
        </w:tc>
      </w:tr>
      <w:tr w:rsidR="0074421E">
        <w:trPr>
          <w:trHeight w:val="1379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Výška</w:t>
            </w:r>
            <w:r w:rsidRPr="005324FC">
              <w:rPr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správneho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Určenie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výšky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 xml:space="preserve">správneho </w:t>
            </w:r>
            <w:r w:rsidRPr="005324FC">
              <w:rPr>
                <w:spacing w:val="-2"/>
                <w:sz w:val="24"/>
                <w:szCs w:val="24"/>
              </w:rPr>
              <w:t>poplatku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ind w:left="75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Správny</w:t>
            </w:r>
            <w:r w:rsidRPr="005324FC">
              <w:rPr>
                <w:spacing w:val="-7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poplatok</w:t>
            </w:r>
            <w:r w:rsidRPr="005324FC">
              <w:rPr>
                <w:spacing w:val="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za zmenu</w:t>
            </w:r>
            <w:r w:rsidRPr="005324FC">
              <w:rPr>
                <w:spacing w:val="2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rozhodnutia</w:t>
            </w:r>
          </w:p>
          <w:p w:rsidR="0074421E" w:rsidRPr="005324FC" w:rsidRDefault="0074421E" w:rsidP="005324FC">
            <w:pPr>
              <w:pStyle w:val="TableParagraph"/>
              <w:spacing w:line="240" w:lineRule="auto"/>
              <w:ind w:left="75" w:right="65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o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stavebnom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zámere</w:t>
            </w:r>
            <w:r w:rsidRPr="005324FC">
              <w:rPr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nie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je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ustanovený</w:t>
            </w:r>
            <w:r w:rsidRPr="005324FC">
              <w:rPr>
                <w:spacing w:val="-6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v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zákone Národnej rady</w:t>
            </w:r>
            <w:r w:rsidRPr="005324FC">
              <w:rPr>
                <w:spacing w:val="-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Slovenskej republiky</w:t>
            </w:r>
            <w:r w:rsidRPr="005324FC">
              <w:rPr>
                <w:spacing w:val="-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 xml:space="preserve">č. </w:t>
            </w:r>
            <w:r w:rsidRPr="005324FC">
              <w:rPr>
                <w:spacing w:val="-2"/>
                <w:sz w:val="24"/>
                <w:szCs w:val="24"/>
              </w:rPr>
              <w:t>145/1995</w:t>
            </w:r>
          </w:p>
          <w:p w:rsidR="0074421E" w:rsidRPr="005324FC" w:rsidRDefault="0074421E" w:rsidP="005324FC">
            <w:pPr>
              <w:pStyle w:val="TableParagraph"/>
              <w:spacing w:line="270" w:lineRule="atLeast"/>
              <w:ind w:left="75" w:right="65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Z.</w:t>
            </w:r>
            <w:r w:rsidRPr="005324FC">
              <w:rPr>
                <w:spacing w:val="-6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z.</w:t>
            </w:r>
            <w:r w:rsidRPr="005324FC">
              <w:rPr>
                <w:spacing w:val="-6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o</w:t>
            </w:r>
            <w:r w:rsidRPr="005324FC">
              <w:rPr>
                <w:spacing w:val="-6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správnych</w:t>
            </w:r>
            <w:r w:rsidRPr="005324FC">
              <w:rPr>
                <w:spacing w:val="-6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poplatkoch</w:t>
            </w:r>
            <w:r w:rsidRPr="005324FC">
              <w:rPr>
                <w:spacing w:val="-6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v</w:t>
            </w:r>
            <w:r w:rsidRPr="005324FC">
              <w:rPr>
                <w:spacing w:val="-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znení</w:t>
            </w:r>
            <w:r w:rsidRPr="005324FC">
              <w:rPr>
                <w:spacing w:val="-6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 xml:space="preserve">neskorších </w:t>
            </w:r>
            <w:r w:rsidRPr="005324FC">
              <w:rPr>
                <w:spacing w:val="-2"/>
                <w:sz w:val="24"/>
                <w:szCs w:val="24"/>
              </w:rPr>
              <w:t>predpisov</w:t>
            </w:r>
          </w:p>
        </w:tc>
      </w:tr>
      <w:tr w:rsidR="0074421E">
        <w:trPr>
          <w:trHeight w:val="316"/>
        </w:trPr>
        <w:tc>
          <w:tcPr>
            <w:tcW w:w="10633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3" w:lineRule="exact"/>
              <w:rPr>
                <w:b/>
                <w:bCs/>
                <w:sz w:val="24"/>
                <w:szCs w:val="24"/>
              </w:rPr>
            </w:pPr>
            <w:r w:rsidRPr="005324FC">
              <w:rPr>
                <w:b/>
                <w:bCs/>
                <w:sz w:val="24"/>
                <w:szCs w:val="24"/>
              </w:rPr>
              <w:t>ČASŤ G</w:t>
            </w:r>
            <w:r w:rsidRPr="005324FC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-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Vyhlásenie</w:t>
            </w:r>
            <w:r w:rsidRPr="005324F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žiadateľa</w:t>
            </w:r>
            <w:r w:rsidRPr="005324F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a</w:t>
            </w:r>
            <w:r w:rsidRPr="005324FC">
              <w:rPr>
                <w:b/>
                <w:bCs/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z w:val="24"/>
                <w:szCs w:val="24"/>
              </w:rPr>
              <w:t>dátum</w:t>
            </w:r>
            <w:r w:rsidRPr="005324FC">
              <w:rPr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5324FC">
              <w:rPr>
                <w:b/>
                <w:bCs/>
                <w:spacing w:val="-2"/>
                <w:sz w:val="24"/>
                <w:szCs w:val="24"/>
              </w:rPr>
              <w:t>podania</w:t>
            </w:r>
          </w:p>
        </w:tc>
      </w:tr>
      <w:tr w:rsidR="0074421E">
        <w:trPr>
          <w:trHeight w:val="629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Vyhlásenie</w:t>
            </w:r>
            <w:r w:rsidRPr="005324FC">
              <w:rPr>
                <w:spacing w:val="-7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40" w:lineRule="auto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O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správnosti</w:t>
            </w:r>
            <w:r w:rsidRPr="005324FC">
              <w:rPr>
                <w:spacing w:val="-15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 xml:space="preserve">vyplnených </w:t>
            </w:r>
            <w:r w:rsidRPr="005324FC">
              <w:rPr>
                <w:spacing w:val="-2"/>
                <w:sz w:val="24"/>
                <w:szCs w:val="24"/>
              </w:rPr>
              <w:t>údajov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Súhlas</w:t>
            </w:r>
          </w:p>
        </w:tc>
      </w:tr>
      <w:tr w:rsidR="0074421E">
        <w:trPr>
          <w:trHeight w:val="316"/>
        </w:trPr>
        <w:tc>
          <w:tcPr>
            <w:tcW w:w="2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Dátum</w:t>
            </w:r>
            <w:r w:rsidRPr="005324FC">
              <w:rPr>
                <w:spacing w:val="-4"/>
                <w:sz w:val="24"/>
                <w:szCs w:val="24"/>
              </w:rPr>
              <w:t xml:space="preserve"> </w:t>
            </w:r>
            <w:r w:rsidRPr="005324FC">
              <w:rPr>
                <w:sz w:val="24"/>
                <w:szCs w:val="24"/>
              </w:rPr>
              <w:t>podania</w:t>
            </w:r>
            <w:r w:rsidRPr="005324FC">
              <w:rPr>
                <w:spacing w:val="-1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žiadosti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ind w:left="74"/>
              <w:rPr>
                <w:sz w:val="24"/>
                <w:szCs w:val="24"/>
              </w:rPr>
            </w:pPr>
            <w:r w:rsidRPr="005324FC">
              <w:rPr>
                <w:spacing w:val="-2"/>
                <w:sz w:val="24"/>
                <w:szCs w:val="24"/>
              </w:rPr>
              <w:t>Dátum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5324FC">
              <w:rPr>
                <w:i/>
                <w:iCs/>
                <w:spacing w:val="-5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5324F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príslušného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správneho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orgánu</w:t>
            </w:r>
          </w:p>
        </w:tc>
      </w:tr>
      <w:tr w:rsidR="0074421E">
        <w:trPr>
          <w:trHeight w:val="330"/>
        </w:trPr>
        <w:tc>
          <w:tcPr>
            <w:tcW w:w="2700" w:type="dxa"/>
            <w:tcBorders>
              <w:top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>
            <w:pPr>
              <w:pStyle w:val="TableParagraph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Podpis</w:t>
            </w:r>
            <w:r w:rsidRPr="005324FC">
              <w:rPr>
                <w:spacing w:val="-6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žiadateľa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:rsidR="0074421E" w:rsidRPr="005324FC" w:rsidRDefault="0074421E" w:rsidP="005324FC">
            <w:pPr>
              <w:pStyle w:val="TableParagraph"/>
              <w:ind w:left="74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Podpis,</w:t>
            </w:r>
            <w:r w:rsidRPr="005324FC">
              <w:rPr>
                <w:spacing w:val="61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pečiatka</w:t>
            </w:r>
          </w:p>
        </w:tc>
        <w:tc>
          <w:tcPr>
            <w:tcW w:w="5233" w:type="dxa"/>
            <w:tcBorders>
              <w:top w:val="single" w:sz="4" w:space="0" w:color="000000"/>
              <w:left w:val="single" w:sz="4" w:space="0" w:color="000000"/>
            </w:tcBorders>
          </w:tcPr>
          <w:p w:rsidR="0074421E" w:rsidRPr="005324FC" w:rsidRDefault="0074421E" w:rsidP="005324FC">
            <w:pPr>
              <w:pStyle w:val="TableParagraph"/>
              <w:ind w:left="75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alebo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podpis</w:t>
            </w:r>
            <w:r w:rsidRPr="005324F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a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odtlačok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pečiatky</w:t>
            </w:r>
            <w:r w:rsidRPr="005324FC">
              <w:rPr>
                <w:i/>
                <w:iCs/>
                <w:spacing w:val="-6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>žiadateľa</w:t>
            </w:r>
          </w:p>
        </w:tc>
      </w:tr>
    </w:tbl>
    <w:p w:rsidR="0074421E" w:rsidRDefault="0074421E"/>
    <w:p w:rsidR="0074421E" w:rsidRDefault="0074421E"/>
    <w:tbl>
      <w:tblPr>
        <w:tblW w:w="0" w:type="auto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28"/>
        <w:gridCol w:w="8023"/>
      </w:tblGrid>
      <w:tr w:rsidR="0074421E">
        <w:trPr>
          <w:trHeight w:val="314"/>
        </w:trPr>
        <w:tc>
          <w:tcPr>
            <w:tcW w:w="2528" w:type="dxa"/>
          </w:tcPr>
          <w:p w:rsidR="0074421E" w:rsidRPr="005324FC" w:rsidRDefault="0074421E" w:rsidP="005324FC">
            <w:pPr>
              <w:pStyle w:val="TableParagraph"/>
              <w:spacing w:before="30" w:line="264" w:lineRule="exact"/>
              <w:rPr>
                <w:sz w:val="24"/>
                <w:szCs w:val="24"/>
              </w:rPr>
            </w:pPr>
            <w:r w:rsidRPr="005324FC">
              <w:rPr>
                <w:spacing w:val="-2"/>
                <w:sz w:val="24"/>
                <w:szCs w:val="24"/>
              </w:rPr>
              <w:t>Vysvetlivky:</w:t>
            </w:r>
          </w:p>
        </w:tc>
        <w:tc>
          <w:tcPr>
            <w:tcW w:w="8023" w:type="dxa"/>
          </w:tcPr>
          <w:p w:rsidR="0074421E" w:rsidRDefault="0074421E" w:rsidP="005324FC">
            <w:pPr>
              <w:pStyle w:val="TableParagraph"/>
              <w:spacing w:line="240" w:lineRule="auto"/>
              <w:ind w:left="0"/>
            </w:pPr>
          </w:p>
        </w:tc>
      </w:tr>
      <w:tr w:rsidR="0074421E">
        <w:trPr>
          <w:trHeight w:val="316"/>
        </w:trPr>
        <w:tc>
          <w:tcPr>
            <w:tcW w:w="2528" w:type="dxa"/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before="32" w:line="264" w:lineRule="exact"/>
              <w:rPr>
                <w:sz w:val="24"/>
                <w:szCs w:val="24"/>
              </w:rPr>
            </w:pPr>
            <w:r w:rsidRPr="005324FC">
              <w:rPr>
                <w:spacing w:val="-4"/>
                <w:sz w:val="24"/>
                <w:szCs w:val="24"/>
              </w:rPr>
              <w:t>text</w:t>
            </w:r>
          </w:p>
        </w:tc>
        <w:tc>
          <w:tcPr>
            <w:tcW w:w="8023" w:type="dxa"/>
            <w:shd w:val="clear" w:color="auto" w:fill="D9D9D9"/>
          </w:tcPr>
          <w:p w:rsidR="0074421E" w:rsidRPr="005324FC" w:rsidRDefault="0074421E" w:rsidP="005324FC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5324FC">
              <w:rPr>
                <w:sz w:val="24"/>
                <w:szCs w:val="24"/>
              </w:rPr>
              <w:t>text</w:t>
            </w:r>
            <w:r w:rsidRPr="005324FC">
              <w:rPr>
                <w:spacing w:val="1"/>
                <w:sz w:val="24"/>
                <w:szCs w:val="24"/>
              </w:rPr>
              <w:t xml:space="preserve"> </w:t>
            </w:r>
            <w:r w:rsidRPr="005324FC">
              <w:rPr>
                <w:spacing w:val="-2"/>
                <w:sz w:val="24"/>
                <w:szCs w:val="24"/>
              </w:rPr>
              <w:t>formulára</w:t>
            </w:r>
          </w:p>
        </w:tc>
      </w:tr>
      <w:tr w:rsidR="0074421E" w:rsidRPr="00EC7230">
        <w:trPr>
          <w:trHeight w:val="314"/>
        </w:trPr>
        <w:tc>
          <w:tcPr>
            <w:tcW w:w="2528" w:type="dxa"/>
          </w:tcPr>
          <w:p w:rsidR="0074421E" w:rsidRPr="005324FC" w:rsidRDefault="0074421E" w:rsidP="005324FC">
            <w:pPr>
              <w:pStyle w:val="TableParagraph"/>
              <w:spacing w:before="30" w:line="264" w:lineRule="exact"/>
              <w:rPr>
                <w:i/>
                <w:iCs/>
                <w:sz w:val="24"/>
                <w:szCs w:val="24"/>
                <w:highlight w:val="yellow"/>
              </w:rPr>
            </w:pPr>
            <w:r w:rsidRPr="005324FC">
              <w:rPr>
                <w:i/>
                <w:iCs/>
                <w:spacing w:val="-4"/>
                <w:sz w:val="24"/>
                <w:szCs w:val="24"/>
                <w:highlight w:val="yellow"/>
              </w:rPr>
              <w:t>text</w:t>
            </w:r>
          </w:p>
        </w:tc>
        <w:tc>
          <w:tcPr>
            <w:tcW w:w="8023" w:type="dxa"/>
          </w:tcPr>
          <w:p w:rsidR="0074421E" w:rsidRPr="005324FC" w:rsidRDefault="0074421E" w:rsidP="008F3A5B">
            <w:pPr>
              <w:pStyle w:val="TableParagraph"/>
              <w:rPr>
                <w:i/>
                <w:iCs/>
                <w:sz w:val="24"/>
                <w:szCs w:val="24"/>
              </w:rPr>
            </w:pPr>
            <w:r w:rsidRPr="005324FC">
              <w:rPr>
                <w:i/>
                <w:iCs/>
                <w:sz w:val="24"/>
                <w:szCs w:val="24"/>
                <w:highlight w:val="yellow"/>
              </w:rPr>
              <w:t>text</w:t>
            </w:r>
            <w:r w:rsidRPr="005324FC">
              <w:rPr>
                <w:i/>
                <w:iCs/>
                <w:spacing w:val="-3"/>
                <w:sz w:val="24"/>
                <w:szCs w:val="24"/>
                <w:highlight w:val="yellow"/>
              </w:rPr>
              <w:t xml:space="preserve"> </w:t>
            </w:r>
            <w:r w:rsidRPr="005324FC">
              <w:rPr>
                <w:i/>
                <w:iCs/>
                <w:sz w:val="24"/>
                <w:szCs w:val="24"/>
                <w:highlight w:val="yellow"/>
              </w:rPr>
              <w:t>vyplní</w:t>
            </w:r>
            <w:r w:rsidRPr="005324FC">
              <w:rPr>
                <w:i/>
                <w:iCs/>
                <w:spacing w:val="-2"/>
                <w:sz w:val="24"/>
                <w:szCs w:val="24"/>
                <w:highlight w:val="yellow"/>
              </w:rPr>
              <w:t xml:space="preserve"> žiadateľ</w:t>
            </w:r>
          </w:p>
        </w:tc>
      </w:tr>
    </w:tbl>
    <w:p w:rsidR="0074421E" w:rsidRDefault="0074421E" w:rsidP="00857E7B"/>
    <w:p w:rsidR="0074421E" w:rsidRDefault="0074421E"/>
    <w:sectPr w:rsidR="0074421E" w:rsidSect="00EB5C7D">
      <w:type w:val="continuous"/>
      <w:pgSz w:w="11910" w:h="16840"/>
      <w:pgMar w:top="680" w:right="425" w:bottom="280" w:left="708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5C7D"/>
    <w:rsid w:val="005324FC"/>
    <w:rsid w:val="00701639"/>
    <w:rsid w:val="0074421E"/>
    <w:rsid w:val="00857E7B"/>
    <w:rsid w:val="008F3A5B"/>
    <w:rsid w:val="00B65621"/>
    <w:rsid w:val="00C202AB"/>
    <w:rsid w:val="00EB5C7D"/>
    <w:rsid w:val="00EC7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C7D"/>
    <w:pPr>
      <w:widowControl w:val="0"/>
      <w:autoSpaceDE w:val="0"/>
      <w:autoSpaceDN w:val="0"/>
    </w:pPr>
    <w:rPr>
      <w:rFonts w:ascii="Times New Roman" w:eastAsia="Times New Roman" w:hAnsi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rsid w:val="00EB5C7D"/>
    <w:pPr>
      <w:widowControl w:val="0"/>
      <w:autoSpaceDE w:val="0"/>
      <w:autoSpaceDN w:val="0"/>
    </w:pPr>
    <w:rPr>
      <w:rFonts w:cs="Calibr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99"/>
    <w:rsid w:val="00EB5C7D"/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201AF4"/>
    <w:rPr>
      <w:rFonts w:ascii="Times New Roman" w:eastAsia="Times New Roman" w:hAnsi="Times New Roman"/>
      <w:lang w:eastAsia="en-US"/>
    </w:rPr>
  </w:style>
  <w:style w:type="paragraph" w:styleId="ListParagraph">
    <w:name w:val="List Paragraph"/>
    <w:basedOn w:val="Normal"/>
    <w:uiPriority w:val="99"/>
    <w:qFormat/>
    <w:rsid w:val="00EB5C7D"/>
  </w:style>
  <w:style w:type="paragraph" w:customStyle="1" w:styleId="TableParagraph">
    <w:name w:val="Table Paragraph"/>
    <w:basedOn w:val="Normal"/>
    <w:uiPriority w:val="99"/>
    <w:rsid w:val="00EB5C7D"/>
    <w:pPr>
      <w:spacing w:line="268" w:lineRule="exact"/>
      <w:ind w:left="6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408</Words>
  <Characters>2330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zmenu rozhodnutia o stavebnom zámere podľa § 62 Stavebného zákona</dc:title>
  <dc:subject/>
  <dc:creator>Angela Hornická</dc:creator>
  <cp:keywords/>
  <dc:description/>
  <cp:lastModifiedBy>Obec Nevidzany</cp:lastModifiedBy>
  <cp:revision>2</cp:revision>
  <dcterms:created xsi:type="dcterms:W3CDTF">2025-09-17T10:10:00Z</dcterms:created>
  <dcterms:modified xsi:type="dcterms:W3CDTF">2025-09-17T10:10:00Z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Word 2016</vt:lpwstr>
  </property>
  <property fmtid="{D5CDD505-2E9C-101B-9397-08002B2CF9AE}" pid="3" name="Producer">
    <vt:lpwstr>Microsoft® Word 2016; modified using iTextSharp 4.1.6 by 1T3XT</vt:lpwstr>
  </property>
</Properties>
</file>